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E9CF3F0" w14:textId="77777777" w:rsidR="00C43B8C" w:rsidRDefault="00053AF7" w:rsidP="00C43B8C">
      <w:pPr>
        <w:ind w:right="-1039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83B903" wp14:editId="325D75DE">
                <wp:simplePos x="0" y="0"/>
                <wp:positionH relativeFrom="margin">
                  <wp:posOffset>-15875</wp:posOffset>
                </wp:positionH>
                <wp:positionV relativeFrom="paragraph">
                  <wp:posOffset>95885</wp:posOffset>
                </wp:positionV>
                <wp:extent cx="1828800" cy="146558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56CAC" w14:textId="77777777" w:rsidR="00C43B8C" w:rsidRPr="00C43B8C" w:rsidRDefault="00C07532" w:rsidP="00053AF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AF7">
                              <w:rPr>
                                <w:b/>
                                <w:color w:val="FF0000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Cairns Nursery Class Newsletter</w:t>
                            </w:r>
                            <w:r w:rsidR="00053AF7">
                              <w:rPr>
                                <w:b/>
                                <w:color w:val="FF0000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F41B3C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="00C43B8C" w:rsidRPr="00C43B8C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6085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25pt;margin-top:7.55pt;width:2in;height:115.4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" filled="f" stroked="f">
                <v:textbox>
                  <w:txbxContent>
                    <w:p w:rsidR="00C43B8C" w:rsidRPr="00C43B8C" w:rsidRDefault="00C07532" w:rsidP="00053AF7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AF7">
                        <w:rPr>
                          <w:b/>
                          <w:color w:val="FF0000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Cairns Nursery Class Newsletter</w:t>
                      </w:r>
                      <w:r w:rsidR="00053AF7">
                        <w:rPr>
                          <w:b/>
                          <w:color w:val="FF0000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F41B3C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="00C43B8C" w:rsidRPr="00C43B8C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71CE6" w14:textId="77777777" w:rsidR="00C43B8C" w:rsidRDefault="00C43B8C" w:rsidP="00C43B8C">
      <w:pPr>
        <w:ind w:right="-1039"/>
      </w:pPr>
    </w:p>
    <w:p w14:paraId="112C6DD0" w14:textId="77777777" w:rsidR="00C43B8C" w:rsidRDefault="00C43B8C" w:rsidP="00C43B8C">
      <w:pPr>
        <w:ind w:right="-1039"/>
      </w:pPr>
    </w:p>
    <w:p w14:paraId="707D7843" w14:textId="77777777" w:rsidR="00C07532" w:rsidRDefault="00C07532" w:rsidP="00C43B8C">
      <w:pPr>
        <w:ind w:right="-1039"/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467F8DF4" wp14:editId="2675AE59">
            <wp:simplePos x="0" y="0"/>
            <wp:positionH relativeFrom="margin">
              <wp:posOffset>5010150</wp:posOffset>
            </wp:positionH>
            <wp:positionV relativeFrom="paragraph">
              <wp:posOffset>-600710</wp:posOffset>
            </wp:positionV>
            <wp:extent cx="1253652" cy="904875"/>
            <wp:effectExtent l="0" t="0" r="38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52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0BAE449B" wp14:editId="378AB198">
            <wp:simplePos x="0" y="0"/>
            <wp:positionH relativeFrom="margin">
              <wp:posOffset>-390525</wp:posOffset>
            </wp:positionH>
            <wp:positionV relativeFrom="paragraph">
              <wp:posOffset>-705485</wp:posOffset>
            </wp:positionV>
            <wp:extent cx="1253652" cy="904875"/>
            <wp:effectExtent l="0" t="0" r="381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52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B88EB" w14:textId="77777777" w:rsidR="00C07532" w:rsidRDefault="00C07532" w:rsidP="00C07532">
      <w:pPr>
        <w:spacing w:line="240" w:lineRule="auto"/>
        <w:rPr>
          <w:rFonts w:ascii="Comic Sans MS" w:hAnsi="Comic Sans MS"/>
          <w:sz w:val="21"/>
          <w:szCs w:val="21"/>
        </w:rPr>
      </w:pPr>
      <w:r w:rsidRPr="00C95489">
        <w:rPr>
          <w:rFonts w:ascii="Comic Sans MS" w:hAnsi="Comic Sans MS"/>
          <w:sz w:val="21"/>
          <w:szCs w:val="21"/>
        </w:rPr>
        <w:t>Dear Parents/Carers,</w:t>
      </w:r>
    </w:p>
    <w:p w14:paraId="56406C79" w14:textId="5A244A1C" w:rsidR="00C07532" w:rsidRDefault="00053AF7" w:rsidP="00C07532">
      <w:pPr>
        <w:spacing w:line="240" w:lineRule="auto"/>
        <w:rPr>
          <w:rFonts w:ascii="Comic Sans MS" w:hAnsi="Comic Sans MS"/>
          <w:sz w:val="21"/>
          <w:szCs w:val="21"/>
        </w:rPr>
      </w:pPr>
      <w:r>
        <w:rPr>
          <w:rFonts w:ascii="Comic Sans MS" w:hAnsi="Comic Sans MS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CBF267" wp14:editId="6AE176C9">
                <wp:simplePos x="0" y="0"/>
                <wp:positionH relativeFrom="margin">
                  <wp:posOffset>195648</wp:posOffset>
                </wp:positionH>
                <wp:positionV relativeFrom="paragraph">
                  <wp:posOffset>839470</wp:posOffset>
                </wp:positionV>
                <wp:extent cx="5517931" cy="2412124"/>
                <wp:effectExtent l="0" t="0" r="6985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931" cy="2412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CD07C" w14:textId="77777777" w:rsidR="00C07532" w:rsidRDefault="00C07532" w:rsidP="00C07532">
                            <w:pPr>
                              <w:spacing w:after="0"/>
                              <w:jc w:val="center"/>
                            </w:pPr>
                            <w:r>
                              <w:t>Dates for the Diary</w:t>
                            </w:r>
                          </w:p>
                          <w:p w14:paraId="274754BF" w14:textId="12231624" w:rsidR="00E860EA" w:rsidRDefault="00E860EA" w:rsidP="00E860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Thursday 14</w:t>
                            </w:r>
                            <w:r w:rsidRPr="00E860E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 – Book sale</w:t>
                            </w:r>
                          </w:p>
                          <w:p w14:paraId="074F22F0" w14:textId="6025DACA" w:rsidR="00E860EA" w:rsidRDefault="00E860EA" w:rsidP="00E860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Friday 15</w:t>
                            </w:r>
                            <w:r w:rsidRPr="00053AF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 – Teddy Bears Picnic</w:t>
                            </w:r>
                          </w:p>
                          <w:p w14:paraId="6316F658" w14:textId="7F3D8732" w:rsidR="00C07532" w:rsidRDefault="00F41B3C" w:rsidP="00E860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Monday and Tuesday 18</w:t>
                            </w:r>
                            <w:r w:rsidRPr="00E860E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19</w:t>
                            </w:r>
                            <w:r w:rsidRPr="00E860E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 – In Service Days</w:t>
                            </w:r>
                          </w:p>
                          <w:p w14:paraId="02F56AE2" w14:textId="4497FDD7" w:rsidR="00F41B3C" w:rsidRDefault="00F41B3C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Thursday 2</w:t>
                            </w:r>
                            <w:r w:rsidR="00E860EA">
                              <w:t>8</w:t>
                            </w:r>
                            <w:r w:rsidRPr="00F41B3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 – Christmas Fayre 4-6pm</w:t>
                            </w:r>
                          </w:p>
                          <w:p w14:paraId="68E7E9F5" w14:textId="77777777" w:rsidR="00F41B3C" w:rsidRDefault="00F41B3C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Wednesday 4</w:t>
                            </w:r>
                            <w:r w:rsidRPr="00F41B3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– Afternoon Nativity</w:t>
                            </w:r>
                          </w:p>
                          <w:p w14:paraId="24074E1F" w14:textId="77777777" w:rsidR="00F41B3C" w:rsidRDefault="00F41B3C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Friday 6</w:t>
                            </w:r>
                            <w:r w:rsidRPr="00F41B3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– Morning Nativity</w:t>
                            </w:r>
                          </w:p>
                          <w:p w14:paraId="474CC73D" w14:textId="77777777" w:rsidR="00F41B3C" w:rsidRDefault="00F41B3C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Thursday 12</w:t>
                            </w:r>
                            <w:r w:rsidRPr="00F41B3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– Nursery closed for election</w:t>
                            </w:r>
                          </w:p>
                          <w:p w14:paraId="6784500A" w14:textId="77777777" w:rsidR="00F41B3C" w:rsidRDefault="00F41B3C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Friday 13</w:t>
                            </w:r>
                            <w:r w:rsidRPr="00F41B3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– Christmas Parties</w:t>
                            </w:r>
                          </w:p>
                          <w:p w14:paraId="59FF8A84" w14:textId="77777777" w:rsidR="00F41B3C" w:rsidRDefault="00F41B3C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Friday 20</w:t>
                            </w:r>
                            <w:r w:rsidRPr="00F41B3C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 - closed at 2.30pm</w:t>
                            </w:r>
                            <w:r w:rsidR="00643A0E">
                              <w:t xml:space="preserve"> for Christmas Holidays</w:t>
                            </w:r>
                          </w:p>
                          <w:p w14:paraId="3B71BF99" w14:textId="77777777" w:rsidR="00643A0E" w:rsidRDefault="00643A0E" w:rsidP="00F41B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Monday 6</w:t>
                            </w:r>
                            <w:r w:rsidRPr="00643A0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January – Nursery returns after Christmas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CBF26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5.4pt;margin-top:66.1pt;width:434.5pt;height:189.9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" fillcolor="white [3201]" stroked="f" strokeweight=".5pt">
                <v:textbox>
                  <w:txbxContent>
                    <w:p w14:paraId="273CD07C" w14:textId="77777777" w:rsidR="00C07532" w:rsidRDefault="00C07532" w:rsidP="00C07532">
                      <w:pPr>
                        <w:spacing w:after="0"/>
                        <w:jc w:val="center"/>
                      </w:pPr>
                      <w:r>
                        <w:t>Dates for the Diary</w:t>
                      </w:r>
                    </w:p>
                    <w:p w14:paraId="274754BF" w14:textId="12231624" w:rsidR="00E860EA" w:rsidRDefault="00E860EA" w:rsidP="00E860EA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Thursday 14</w:t>
                      </w:r>
                      <w:r w:rsidRPr="00E860EA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 – Book sale</w:t>
                      </w:r>
                    </w:p>
                    <w:p w14:paraId="074F22F0" w14:textId="6025DACA" w:rsidR="00E860EA" w:rsidRDefault="00E860EA" w:rsidP="00E860EA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Friday 15</w:t>
                      </w:r>
                      <w:r w:rsidRPr="00053AF7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 – Teddy Bears Picnic</w:t>
                      </w:r>
                    </w:p>
                    <w:p w14:paraId="6316F658" w14:textId="7F3D8732" w:rsidR="00C07532" w:rsidRDefault="00F41B3C" w:rsidP="00E860EA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Monday and Tuesday 18</w:t>
                      </w:r>
                      <w:r w:rsidRPr="00E860EA">
                        <w:rPr>
                          <w:vertAlign w:val="superscript"/>
                        </w:rPr>
                        <w:t>th</w:t>
                      </w:r>
                      <w:r>
                        <w:t xml:space="preserve"> and 19</w:t>
                      </w:r>
                      <w:r w:rsidRPr="00E860EA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 – In Service Days</w:t>
                      </w:r>
                    </w:p>
                    <w:p w14:paraId="02F56AE2" w14:textId="4497FDD7" w:rsidR="00F41B3C" w:rsidRDefault="00F41B3C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Thursday 2</w:t>
                      </w:r>
                      <w:r w:rsidR="00E860EA">
                        <w:t>8</w:t>
                      </w:r>
                      <w:r w:rsidRPr="00F41B3C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 – Christmas Fayre 4-6pm</w:t>
                      </w:r>
                    </w:p>
                    <w:p w14:paraId="68E7E9F5" w14:textId="77777777" w:rsidR="00F41B3C" w:rsidRDefault="00F41B3C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Wednesday 4</w:t>
                      </w:r>
                      <w:r w:rsidRPr="00F41B3C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– Afternoon Nativity</w:t>
                      </w:r>
                    </w:p>
                    <w:p w14:paraId="24074E1F" w14:textId="77777777" w:rsidR="00F41B3C" w:rsidRDefault="00F41B3C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Friday 6</w:t>
                      </w:r>
                      <w:r w:rsidRPr="00F41B3C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– Morning Nativity</w:t>
                      </w:r>
                    </w:p>
                    <w:p w14:paraId="474CC73D" w14:textId="77777777" w:rsidR="00F41B3C" w:rsidRDefault="00F41B3C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Thursday 12</w:t>
                      </w:r>
                      <w:r w:rsidRPr="00F41B3C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– Nursery closed for election</w:t>
                      </w:r>
                    </w:p>
                    <w:p w14:paraId="6784500A" w14:textId="77777777" w:rsidR="00F41B3C" w:rsidRDefault="00F41B3C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Friday 13</w:t>
                      </w:r>
                      <w:r w:rsidRPr="00F41B3C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– Christmas Parties</w:t>
                      </w:r>
                    </w:p>
                    <w:p w14:paraId="59FF8A84" w14:textId="77777777" w:rsidR="00F41B3C" w:rsidRDefault="00F41B3C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Friday 20</w:t>
                      </w:r>
                      <w:r w:rsidRPr="00F41B3C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 - closed at 2.30pm</w:t>
                      </w:r>
                      <w:r w:rsidR="00643A0E">
                        <w:t xml:space="preserve"> for Christmas Holidays</w:t>
                      </w:r>
                    </w:p>
                    <w:p w14:paraId="3B71BF99" w14:textId="77777777" w:rsidR="00643A0E" w:rsidRDefault="00643A0E" w:rsidP="00F41B3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Monday 6</w:t>
                      </w:r>
                      <w:r w:rsidRPr="00643A0E">
                        <w:rPr>
                          <w:vertAlign w:val="superscript"/>
                        </w:rPr>
                        <w:t>th</w:t>
                      </w:r>
                      <w:r>
                        <w:t xml:space="preserve"> January – Nursery returns after Christmas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A0E">
        <w:rPr>
          <w:rFonts w:ascii="Comic Sans MS" w:hAnsi="Comic Sans MS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6D8874F" wp14:editId="2BCBC5A8">
                <wp:simplePos x="0" y="0"/>
                <wp:positionH relativeFrom="margin">
                  <wp:posOffset>-331076</wp:posOffset>
                </wp:positionH>
                <wp:positionV relativeFrom="paragraph">
                  <wp:posOffset>382751</wp:posOffset>
                </wp:positionV>
                <wp:extent cx="6286500" cy="3342289"/>
                <wp:effectExtent l="0" t="0" r="19050" b="10795"/>
                <wp:wrapNone/>
                <wp:docPr id="4" name="Horizontal Scrol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342289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21087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6" type="#_x0000_t98" style="position:absolute;margin-left:-26.05pt;margin-top:30.15pt;width:495pt;height:263.1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">
                <w10:wrap anchorx="margin"/>
              </v:shape>
            </w:pict>
          </mc:Fallback>
        </mc:AlternateContent>
      </w:r>
      <w:r w:rsidR="00F41B3C">
        <w:rPr>
          <w:rFonts w:ascii="Comic Sans MS" w:hAnsi="Comic Sans MS"/>
          <w:sz w:val="21"/>
          <w:szCs w:val="21"/>
        </w:rPr>
        <w:t xml:space="preserve">This term </w:t>
      </w:r>
      <w:r w:rsidR="00E860EA">
        <w:rPr>
          <w:rFonts w:ascii="Comic Sans MS" w:hAnsi="Comic Sans MS"/>
          <w:sz w:val="21"/>
          <w:szCs w:val="21"/>
        </w:rPr>
        <w:t>has</w:t>
      </w:r>
      <w:r w:rsidR="00F41B3C">
        <w:rPr>
          <w:rFonts w:ascii="Comic Sans MS" w:hAnsi="Comic Sans MS"/>
          <w:sz w:val="21"/>
          <w:szCs w:val="21"/>
        </w:rPr>
        <w:t xml:space="preserve"> been </w:t>
      </w:r>
      <w:r w:rsidR="00B17C3A">
        <w:rPr>
          <w:rFonts w:ascii="Comic Sans MS" w:hAnsi="Comic Sans MS"/>
          <w:sz w:val="21"/>
          <w:szCs w:val="21"/>
        </w:rPr>
        <w:t>super busy</w:t>
      </w:r>
      <w:r w:rsidR="00E860EA">
        <w:rPr>
          <w:rFonts w:ascii="Comic Sans MS" w:hAnsi="Comic Sans MS"/>
          <w:sz w:val="21"/>
          <w:szCs w:val="21"/>
        </w:rPr>
        <w:t xml:space="preserve">! </w:t>
      </w:r>
      <w:r w:rsidR="00B17C3A">
        <w:rPr>
          <w:rFonts w:ascii="Comic Sans MS" w:hAnsi="Comic Sans MS"/>
          <w:sz w:val="21"/>
          <w:szCs w:val="21"/>
        </w:rPr>
        <w:t>We have celebrated Achievement D</w:t>
      </w:r>
      <w:r w:rsidR="00F41B3C">
        <w:rPr>
          <w:rFonts w:ascii="Comic Sans MS" w:hAnsi="Comic Sans MS"/>
          <w:sz w:val="21"/>
          <w:szCs w:val="21"/>
        </w:rPr>
        <w:t>ay and Halloween, we have harvested our potatoes and been busy making soup, we have a new focus and we have started practising for our nursery nativity. We have lots of lovely things planned in the run up to Christmas</w:t>
      </w:r>
      <w:r w:rsidR="00B17C3A">
        <w:rPr>
          <w:rFonts w:ascii="Comic Sans MS" w:hAnsi="Comic Sans MS"/>
          <w:sz w:val="21"/>
          <w:szCs w:val="21"/>
        </w:rPr>
        <w:t>,</w:t>
      </w:r>
      <w:r w:rsidR="00F41B3C">
        <w:rPr>
          <w:rFonts w:ascii="Comic Sans MS" w:hAnsi="Comic Sans MS"/>
          <w:sz w:val="21"/>
          <w:szCs w:val="21"/>
        </w:rPr>
        <w:t xml:space="preserve"> so keep your eye on our noticeboard for reminders.</w:t>
      </w:r>
    </w:p>
    <w:p w14:paraId="008E3447" w14:textId="77777777" w:rsidR="00C07532" w:rsidRPr="00C95489" w:rsidRDefault="00C07532" w:rsidP="00C07532">
      <w:pPr>
        <w:spacing w:line="240" w:lineRule="auto"/>
        <w:rPr>
          <w:rFonts w:ascii="Comic Sans MS" w:hAnsi="Comic Sans MS"/>
          <w:sz w:val="21"/>
          <w:szCs w:val="21"/>
        </w:rPr>
      </w:pPr>
    </w:p>
    <w:p w14:paraId="6A7844DB" w14:textId="77777777" w:rsidR="00C606BD" w:rsidRDefault="00C606BD"/>
    <w:p w14:paraId="22F68730" w14:textId="77777777" w:rsidR="00C606BD" w:rsidRDefault="00C606BD"/>
    <w:p w14:paraId="66AD0484" w14:textId="77777777" w:rsidR="00C606BD" w:rsidRDefault="00C606BD"/>
    <w:p w14:paraId="1693321E" w14:textId="77777777" w:rsidR="00C606BD" w:rsidRDefault="00C606BD"/>
    <w:p w14:paraId="27F66D89" w14:textId="77777777" w:rsidR="00C606BD" w:rsidRDefault="00C606BD"/>
    <w:p w14:paraId="33D4E2EF" w14:textId="77777777" w:rsidR="00C606BD" w:rsidRDefault="00C606BD"/>
    <w:p w14:paraId="0912AD37" w14:textId="77777777" w:rsidR="00C606BD" w:rsidRDefault="00C606BD"/>
    <w:p w14:paraId="2C8BC7E9" w14:textId="77777777" w:rsidR="00C606BD" w:rsidRDefault="00B17C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6A7D59" wp14:editId="5AE5815B">
                <wp:simplePos x="0" y="0"/>
                <wp:positionH relativeFrom="column">
                  <wp:posOffset>-700797</wp:posOffset>
                </wp:positionH>
                <wp:positionV relativeFrom="paragraph">
                  <wp:posOffset>416384</wp:posOffset>
                </wp:positionV>
                <wp:extent cx="3571875" cy="4086023"/>
                <wp:effectExtent l="25400" t="25400" r="22225" b="292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086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39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CE0543E" w14:textId="77777777" w:rsidR="00AA08D7" w:rsidRDefault="00CF6C24" w:rsidP="00AA08D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Nursery Noticeboard and events</w:t>
                            </w:r>
                            <w:r w:rsidR="005F598D" w:rsidRPr="006D26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                            </w:t>
                            </w:r>
                            <w:r w:rsidR="005F598D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Please keep an eye on the noticeboard during </w:t>
                            </w:r>
                            <w:r w:rsidR="00887FC3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session</w:t>
                            </w:r>
                            <w:r w:rsidR="005F598D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to make sure you keep up to date with all of the activities and events we have planned for our nursery children this term.</w:t>
                            </w:r>
                          </w:p>
                          <w:p w14:paraId="0BFC1B37" w14:textId="3429A65F" w:rsidR="005F598D" w:rsidRPr="00AA08D7" w:rsidRDefault="00CF6C24" w:rsidP="00AA08D7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Upcoming events</w:t>
                            </w:r>
                          </w:p>
                          <w:p w14:paraId="43E89048" w14:textId="6990C78C" w:rsidR="00E860EA" w:rsidRPr="00AA08D7" w:rsidRDefault="00CF6C24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Thursday 14</w:t>
                            </w: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November </w:t>
                            </w:r>
                            <w:r w:rsidR="00E860EA"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</w:p>
                          <w:p w14:paraId="3DA003BF" w14:textId="46D4CCB6" w:rsidR="00E860EA" w:rsidRPr="00AA08D7" w:rsidRDefault="00CF6C24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Book Sale</w:t>
                            </w:r>
                          </w:p>
                          <w:p w14:paraId="61ACB7C3" w14:textId="72443487" w:rsidR="00CF6C24" w:rsidRPr="00AA08D7" w:rsidRDefault="00CF6C24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We have had books kindly donated for sale. Books will not be priced however we do ask that you give a donation of your choice.</w:t>
                            </w:r>
                          </w:p>
                          <w:p w14:paraId="70D65084" w14:textId="77777777" w:rsidR="00E860EA" w:rsidRPr="00AA08D7" w:rsidRDefault="00CF6C24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Friday 15</w:t>
                            </w: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November – </w:t>
                            </w:r>
                          </w:p>
                          <w:p w14:paraId="26C54A75" w14:textId="4B6B69B6" w:rsidR="00E860EA" w:rsidRPr="00AA08D7" w:rsidRDefault="00E860EA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</w:t>
                            </w:r>
                            <w:r w:rsidR="00CF6C24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eddy </w:t>
                            </w: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</w:t>
                            </w:r>
                            <w:r w:rsidR="00CF6C24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ear </w:t>
                            </w: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</w:t>
                            </w:r>
                            <w:r w:rsidR="00CF6C24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icnic. </w:t>
                            </w:r>
                          </w:p>
                          <w:p w14:paraId="3A12A92E" w14:textId="70DAE4B5" w:rsidR="00CF6C24" w:rsidRPr="00AA08D7" w:rsidRDefault="00E860EA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Children can </w:t>
                            </w:r>
                            <w:r w:rsidR="00CF6C24"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bring their favourite teddy and wear their pyjamas to nursery. Please make sure teddies are labelled to avoid mix-ups.</w:t>
                            </w:r>
                          </w:p>
                          <w:p w14:paraId="1884F515" w14:textId="2EA67499" w:rsidR="00AA08D7" w:rsidRPr="00AA08D7" w:rsidRDefault="00AA08D7" w:rsidP="00AA08D7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>Thursday 13</w:t>
                            </w: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AA08D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December </w:t>
                            </w:r>
                          </w:p>
                          <w:p w14:paraId="78F10E6B" w14:textId="1A864F4D" w:rsidR="00CF6C24" w:rsidRPr="00AA08D7" w:rsidRDefault="00AA08D7" w:rsidP="005F598D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  <w:t>Christmas Party</w:t>
                            </w:r>
                          </w:p>
                          <w:p w14:paraId="52C30E5D" w14:textId="0EBC9E04" w:rsidR="005F598D" w:rsidRPr="00AA08D7" w:rsidRDefault="00AA08D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All children should attend the morning session for their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</w:t>
                            </w: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arty. There will be no afternoon session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on the 13</w:t>
                            </w:r>
                            <w:r w:rsidRPr="00AA08D7">
                              <w:rPr>
                                <w:rFonts w:ascii="Comic Sans MS" w:hAnsi="Comic Sans M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December.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6A7D59" id="Text Box 28" o:spid="_x0000_s1028" type="#_x0000_t202" style="position:absolute;margin-left:-55.2pt;margin-top:32.8pt;width:281.25pt;height:321.7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" fillcolor="white [3201]" strokeweight="4.25pt">
                <v:stroke dashstyle="1 1"/>
                <v:textbox>
                  <w:txbxContent>
                    <w:p w14:paraId="3CE0543E" w14:textId="77777777" w:rsidR="00AA08D7" w:rsidRDefault="00CF6C24" w:rsidP="00AA08D7">
                      <w:pPr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Nursery Noticeboard and events</w:t>
                      </w:r>
                      <w:r w:rsidR="005F598D" w:rsidRPr="006D261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                                                                    </w:t>
                      </w:r>
                      <w:r w:rsidR="005F598D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Please keep an eye on the noticeboard during </w:t>
                      </w:r>
                      <w:r w:rsidR="00887FC3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the session</w:t>
                      </w:r>
                      <w:r w:rsidR="005F598D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to make sure you keep up to date with all of the activities and events we have planned for our nursery children this term.</w:t>
                      </w:r>
                    </w:p>
                    <w:p w14:paraId="0BFC1B37" w14:textId="3429A65F" w:rsidR="005F598D" w:rsidRPr="00AA08D7" w:rsidRDefault="00CF6C24" w:rsidP="00AA08D7">
                      <w:pPr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Upcoming events</w:t>
                      </w:r>
                    </w:p>
                    <w:p w14:paraId="43E89048" w14:textId="6990C78C" w:rsidR="00E860EA" w:rsidRPr="00AA08D7" w:rsidRDefault="00CF6C24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Thursday 14</w:t>
                      </w: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 xml:space="preserve"> November </w:t>
                      </w:r>
                      <w:r w:rsidR="00E860EA"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–</w:t>
                      </w:r>
                    </w:p>
                    <w:p w14:paraId="3DA003BF" w14:textId="46D4CCB6" w:rsidR="00E860EA" w:rsidRPr="00AA08D7" w:rsidRDefault="00CF6C24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Book Sale</w:t>
                      </w:r>
                    </w:p>
                    <w:p w14:paraId="61ACB7C3" w14:textId="72443487" w:rsidR="00CF6C24" w:rsidRPr="00AA08D7" w:rsidRDefault="00CF6C24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We have had books kindly donated for sale. Books will not be priced however we do ask that you give a donation of your choice.</w:t>
                      </w:r>
                    </w:p>
                    <w:p w14:paraId="70D65084" w14:textId="77777777" w:rsidR="00E860EA" w:rsidRPr="00AA08D7" w:rsidRDefault="00CF6C24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Friday 15</w:t>
                      </w: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 xml:space="preserve"> November – </w:t>
                      </w:r>
                    </w:p>
                    <w:p w14:paraId="26C54A75" w14:textId="4B6B69B6" w:rsidR="00E860EA" w:rsidRPr="00AA08D7" w:rsidRDefault="00E860EA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T</w:t>
                      </w:r>
                      <w:r w:rsidR="00CF6C24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eddy </w:t>
                      </w: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B</w:t>
                      </w:r>
                      <w:r w:rsidR="00CF6C24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ear </w:t>
                      </w: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P</w:t>
                      </w:r>
                      <w:r w:rsidR="00CF6C24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icnic. </w:t>
                      </w:r>
                    </w:p>
                    <w:p w14:paraId="3A12A92E" w14:textId="70DAE4B5" w:rsidR="00CF6C24" w:rsidRPr="00AA08D7" w:rsidRDefault="00E860EA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Children can </w:t>
                      </w:r>
                      <w:r w:rsidR="00CF6C24"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bring their favourite teddy and wear their pyjamas to nursery. Please make sure teddies are labelled to avoid mix-ups.</w:t>
                      </w:r>
                    </w:p>
                    <w:p w14:paraId="1884F515" w14:textId="2EA67499" w:rsidR="00AA08D7" w:rsidRPr="00AA08D7" w:rsidRDefault="00AA08D7" w:rsidP="00AA08D7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>Thursday 13</w:t>
                      </w: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vertAlign w:val="superscript"/>
                        </w:rPr>
                        <w:t>th</w:t>
                      </w:r>
                      <w:r w:rsidRPr="00AA08D7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</w:rPr>
                        <w:t xml:space="preserve"> December </w:t>
                      </w:r>
                    </w:p>
                    <w:p w14:paraId="78F10E6B" w14:textId="1A864F4D" w:rsidR="00CF6C24" w:rsidRPr="00AA08D7" w:rsidRDefault="00AA08D7" w:rsidP="005F598D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  <w:r w:rsidRPr="00AA08D7"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  <w:t>Christmas Party</w:t>
                      </w:r>
                    </w:p>
                    <w:p w14:paraId="52C30E5D" w14:textId="0EBC9E04" w:rsidR="005F598D" w:rsidRPr="00AA08D7" w:rsidRDefault="00AA08D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All children should attend the morning session for their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</w:t>
                      </w: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arty. </w:t>
                      </w: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</w:rPr>
                        <w:t>There will be no afternoon session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on the 13</w:t>
                      </w:r>
                      <w:r w:rsidRPr="00AA08D7">
                        <w:rPr>
                          <w:rFonts w:ascii="Comic Sans MS" w:hAnsi="Comic Sans M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December.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9810094" w14:textId="77777777" w:rsidR="00C606BD" w:rsidRDefault="00B17C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A800AC" wp14:editId="6540DAE0">
                <wp:simplePos x="0" y="0"/>
                <wp:positionH relativeFrom="column">
                  <wp:posOffset>3073940</wp:posOffset>
                </wp:positionH>
                <wp:positionV relativeFrom="paragraph">
                  <wp:posOffset>74118</wp:posOffset>
                </wp:positionV>
                <wp:extent cx="3391535" cy="4202349"/>
                <wp:effectExtent l="0" t="0" r="1206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4202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BC2C" w14:textId="77777777" w:rsidR="00643A0E" w:rsidRDefault="00643A0E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8EAE72C" wp14:editId="36B335DD">
                                  <wp:extent cx="3135950" cy="1104900"/>
                                  <wp:effectExtent l="0" t="0" r="7620" b="0"/>
                                  <wp:docPr id="13" name="Picture 13" descr="Image result for nursery nativity cartoon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nursery nativity cartoon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3468" cy="111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72D1C2" w14:textId="77777777" w:rsidR="00307A58" w:rsidRPr="00307A58" w:rsidRDefault="00307A58" w:rsidP="00307A58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07A58">
                              <w:rPr>
                                <w:rFonts w:ascii="Berlin Sans FB Demi" w:hAnsi="Berlin Sans FB Demi"/>
                                <w:b/>
                                <w:sz w:val="32"/>
                                <w:szCs w:val="32"/>
                                <w:u w:val="single"/>
                              </w:rPr>
                              <w:t>Nursery Nativity</w:t>
                            </w:r>
                          </w:p>
                          <w:p w14:paraId="20E5B6ED" w14:textId="6DA36C5E" w:rsidR="00307A58" w:rsidRPr="00B17C3A" w:rsidRDefault="00307A58" w:rsidP="00307A5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This year we will be </w:t>
                            </w:r>
                            <w:r w:rsidR="00E860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performing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E860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‘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Nursery Rhyme</w:t>
                            </w:r>
                            <w:r w:rsidR="00E860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’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Nativity.</w:t>
                            </w:r>
                          </w:p>
                          <w:p w14:paraId="27A76576" w14:textId="4F35D54C" w:rsidR="00307A58" w:rsidRPr="00B17C3A" w:rsidRDefault="00307A58" w:rsidP="00307A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Wednesday 4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December – </w:t>
                            </w:r>
                            <w:r w:rsidR="00E860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2pm performance for our PM class. </w:t>
                            </w:r>
                          </w:p>
                          <w:p w14:paraId="5BEC1EA8" w14:textId="1E6A038E" w:rsidR="00307A58" w:rsidRPr="00B17C3A" w:rsidRDefault="00307A58" w:rsidP="00307A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Friday 6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December – </w:t>
                            </w:r>
                            <w:r w:rsidR="00E860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10am performance for our AM class</w:t>
                            </w:r>
                          </w:p>
                          <w:p w14:paraId="0C60F51E" w14:textId="77777777" w:rsidR="00307A58" w:rsidRPr="00B17C3A" w:rsidRDefault="00307A58" w:rsidP="00307A5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Tickets will be available to buy in nursery from </w:t>
                            </w:r>
                            <w:r w:rsidR="00B17C3A"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20</w:t>
                            </w:r>
                            <w:r w:rsidR="00B17C3A"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17C3A"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November</w:t>
                            </w:r>
                            <w:r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priced £</w:t>
                            </w:r>
                            <w:r w:rsidR="00B17C3A" w:rsidRPr="00B17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 adults and £1 concessions.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800AC" id="Text Box 10" o:spid="_x0000_s1029" type="#_x0000_t202" style="position:absolute;margin-left:242.05pt;margin-top:5.85pt;width:267.05pt;height:330.9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" fillcolor="white [3201]" strokeweight=".5pt">
                <v:stroke dashstyle="3 1"/>
                <v:textbox>
                  <w:txbxContent>
                    <w:p w14:paraId="5DCFBC2C" w14:textId="77777777" w:rsidR="00643A0E" w:rsidRDefault="00643A0E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8EAE72C" wp14:editId="36B335DD">
                            <wp:extent cx="3135950" cy="1104900"/>
                            <wp:effectExtent l="0" t="0" r="7620" b="0"/>
                            <wp:docPr id="13" name="Picture 13" descr="Image result for nursery nativity cartoon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nursery nativity cartoon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3468" cy="111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72D1C2" w14:textId="77777777" w:rsidR="00307A58" w:rsidRPr="00307A58" w:rsidRDefault="00307A58" w:rsidP="00307A58">
                      <w:pPr>
                        <w:jc w:val="center"/>
                        <w:rPr>
                          <w:rFonts w:ascii="Berlin Sans FB Demi" w:hAnsi="Berlin Sans FB Dem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07A58">
                        <w:rPr>
                          <w:rFonts w:ascii="Berlin Sans FB Demi" w:hAnsi="Berlin Sans FB Demi"/>
                          <w:b/>
                          <w:sz w:val="32"/>
                          <w:szCs w:val="32"/>
                          <w:u w:val="single"/>
                        </w:rPr>
                        <w:t>Nursery Nativity</w:t>
                      </w:r>
                    </w:p>
                    <w:p w14:paraId="20E5B6ED" w14:textId="6DA36C5E" w:rsidR="00307A58" w:rsidRPr="00B17C3A" w:rsidRDefault="00307A58" w:rsidP="00307A5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This year we will be </w:t>
                      </w:r>
                      <w:r w:rsidR="00E860EA">
                        <w:rPr>
                          <w:rFonts w:ascii="Comic Sans MS" w:hAnsi="Comic Sans MS"/>
                          <w:sz w:val="24"/>
                          <w:szCs w:val="24"/>
                        </w:rPr>
                        <w:t>performing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</w:t>
                      </w:r>
                      <w:r w:rsidR="00E860EA">
                        <w:rPr>
                          <w:rFonts w:ascii="Comic Sans MS" w:hAnsi="Comic Sans MS"/>
                          <w:sz w:val="24"/>
                          <w:szCs w:val="24"/>
                        </w:rPr>
                        <w:t>‘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>Nursery Rhyme</w:t>
                      </w:r>
                      <w:r w:rsidR="00E860EA">
                        <w:rPr>
                          <w:rFonts w:ascii="Comic Sans MS" w:hAnsi="Comic Sans MS"/>
                          <w:sz w:val="24"/>
                          <w:szCs w:val="24"/>
                        </w:rPr>
                        <w:t>’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Nativity.</w:t>
                      </w:r>
                    </w:p>
                    <w:p w14:paraId="27A76576" w14:textId="4F35D54C" w:rsidR="00307A58" w:rsidRPr="00B17C3A" w:rsidRDefault="00307A58" w:rsidP="00307A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>Wednesday 4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December – </w:t>
                      </w:r>
                      <w:r w:rsidR="00E860E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2pm performance for our PM class. </w:t>
                      </w:r>
                    </w:p>
                    <w:p w14:paraId="5BEC1EA8" w14:textId="1E6A038E" w:rsidR="00307A58" w:rsidRPr="00B17C3A" w:rsidRDefault="00307A58" w:rsidP="00307A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>Friday 6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December – </w:t>
                      </w:r>
                      <w:r w:rsidR="00E860EA">
                        <w:rPr>
                          <w:rFonts w:ascii="Comic Sans MS" w:hAnsi="Comic Sans MS"/>
                          <w:sz w:val="24"/>
                          <w:szCs w:val="24"/>
                        </w:rPr>
                        <w:t>10am performance for our AM class</w:t>
                      </w:r>
                    </w:p>
                    <w:p w14:paraId="0C60F51E" w14:textId="77777777" w:rsidR="00307A58" w:rsidRPr="00B17C3A" w:rsidRDefault="00307A58" w:rsidP="00307A5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Tickets will be available to buy in nursery from </w:t>
                      </w:r>
                      <w:r w:rsidR="00B17C3A"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>20</w:t>
                      </w:r>
                      <w:r w:rsidR="00B17C3A" w:rsidRPr="00B17C3A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17C3A"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November</w:t>
                      </w:r>
                      <w:r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>, priced £</w:t>
                      </w:r>
                      <w:r w:rsidR="00B17C3A" w:rsidRPr="00B17C3A">
                        <w:rPr>
                          <w:rFonts w:ascii="Comic Sans MS" w:hAnsi="Comic Sans MS"/>
                          <w:sz w:val="24"/>
                          <w:szCs w:val="24"/>
                        </w:rPr>
                        <w:t>2 adults and £1 concessions.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34FFD375" w14:textId="77777777" w:rsidR="00C606BD" w:rsidRDefault="00C606BD"/>
    <w:p w14:paraId="555FF0FE" w14:textId="77777777" w:rsidR="00C606BD" w:rsidRDefault="00C606BD"/>
    <w:p w14:paraId="5CAD10AC" w14:textId="77777777" w:rsidR="00C606BD" w:rsidRDefault="00C606BD"/>
    <w:p w14:paraId="76656C80" w14:textId="77777777" w:rsidR="00C606BD" w:rsidRDefault="00C606BD"/>
    <w:p w14:paraId="2C00586C" w14:textId="77777777" w:rsidR="00C606BD" w:rsidRDefault="00C606BD"/>
    <w:p w14:paraId="244CECB2" w14:textId="77777777" w:rsidR="00C606BD" w:rsidRDefault="00C606BD"/>
    <w:p w14:paraId="36212AC0" w14:textId="77777777" w:rsidR="00C606BD" w:rsidRDefault="00C606BD"/>
    <w:p w14:paraId="3171E988" w14:textId="77777777" w:rsidR="00C606BD" w:rsidRDefault="00C606BD"/>
    <w:p w14:paraId="7A18E1D1" w14:textId="2180319B" w:rsidR="00C606BD" w:rsidRDefault="00E860E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CD3637" wp14:editId="39BD5081">
                <wp:simplePos x="0" y="0"/>
                <wp:positionH relativeFrom="column">
                  <wp:posOffset>2837328</wp:posOffset>
                </wp:positionH>
                <wp:positionV relativeFrom="paragraph">
                  <wp:posOffset>37749</wp:posOffset>
                </wp:positionV>
                <wp:extent cx="3571875" cy="3689350"/>
                <wp:effectExtent l="19050" t="19050" r="2857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68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3E557" w14:textId="77777777" w:rsidR="00887FC3" w:rsidRPr="006D261A" w:rsidRDefault="00307A58" w:rsidP="006D261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Update</w:t>
                            </w:r>
                          </w:p>
                          <w:p w14:paraId="25720204" w14:textId="77777777" w:rsidR="00887FC3" w:rsidRPr="006D261A" w:rsidRDefault="00887FC3" w:rsidP="006D261A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Keep an eye on our wall displays to find out about your child’s progress, our nursery planning and new concepts being introduced in our nursery class…</w:t>
                            </w:r>
                          </w:p>
                          <w:p w14:paraId="21C40AE7" w14:textId="11D16704" w:rsidR="00887FC3" w:rsidRPr="006D261A" w:rsidRDefault="00887FC3" w:rsidP="00E860EA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D26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Watch us </w:t>
                            </w:r>
                            <w:r w:rsidR="00E860E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G</w:t>
                            </w:r>
                            <w:r w:rsidRPr="006D26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row</w:t>
                            </w:r>
                            <w:r w:rsidRP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watch </w:t>
                            </w:r>
                            <w:r w:rsidR="006D261A" w:rsidRP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</w:t>
                            </w:r>
                            <w:r w:rsidRP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flower board bloom as we add the </w:t>
                            </w:r>
                            <w:r w:rsidR="0023711D" w:rsidRP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children’s achievements</w:t>
                            </w:r>
                            <w:r w:rsidRP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petal by petal. </w:t>
                            </w:r>
                          </w:p>
                          <w:p w14:paraId="78E30346" w14:textId="77777777" w:rsidR="00307A58" w:rsidRPr="00307A58" w:rsidRDefault="00307A58" w:rsidP="00E860EA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Uniforms – </w:t>
                            </w:r>
                            <w:r w:rsidRPr="00CF6C2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have sourced new nursery uniforms that can be ordered online. Please see Mrs Burns for details.</w:t>
                            </w:r>
                          </w:p>
                          <w:p w14:paraId="38019FF2" w14:textId="05CD1538" w:rsidR="00887FC3" w:rsidRPr="006D261A" w:rsidRDefault="00307A58" w:rsidP="00E860EA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Weather appropriate clothing – </w:t>
                            </w:r>
                            <w:r w:rsidRPr="00053A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 the weather get</w:t>
                            </w:r>
                            <w:r w:rsidR="00CF6C24" w:rsidRPr="00053A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colder the children will need</w:t>
                            </w:r>
                            <w:r w:rsidRPr="00053A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warmer clothes</w:t>
                            </w:r>
                            <w:r w:rsidR="000F20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P</w:t>
                            </w:r>
                            <w:r w:rsidR="00CF6C24" w:rsidRPr="00053AF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lease</w:t>
                            </w:r>
                            <w:r w:rsidR="00CF6C2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make sure children have a warm jacket for outdoor play. Could you also make sure that all items of clothing </w:t>
                            </w:r>
                            <w:r w:rsidR="000F20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are clearly labelled with your child’s name? Thank you. </w:t>
                            </w:r>
                            <w:r w:rsidR="00CF6C2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CD3637" id="Text Box 9" o:spid="_x0000_s1030" type="#_x0000_t202" style="position:absolute;margin-left:223.4pt;margin-top:2.95pt;width:281.25pt;height:290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" fillcolor="white [3201]" strokeweight="2.5pt">
                <v:stroke linestyle="thinThin"/>
                <v:textbox>
                  <w:txbxContent>
                    <w:p w14:paraId="19B3E557" w14:textId="77777777" w:rsidR="00887FC3" w:rsidRPr="006D261A" w:rsidRDefault="00307A58" w:rsidP="006D261A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Update</w:t>
                      </w:r>
                    </w:p>
                    <w:p w14:paraId="25720204" w14:textId="77777777" w:rsidR="00887FC3" w:rsidRPr="006D261A" w:rsidRDefault="00887FC3" w:rsidP="006D261A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>Keep an eye on our wall displays to find out about your child’s progress, our nursery planning and new concepts being introduced in our nursery class…</w:t>
                      </w:r>
                    </w:p>
                    <w:p w14:paraId="21C40AE7" w14:textId="11D16704" w:rsidR="00887FC3" w:rsidRPr="006D261A" w:rsidRDefault="00887FC3" w:rsidP="00E860EA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D261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Watch us </w:t>
                      </w:r>
                      <w:r w:rsidR="00E860E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G</w:t>
                      </w:r>
                      <w:r w:rsidRPr="006D261A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row</w:t>
                      </w:r>
                      <w:r w:rsidRP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watch </w:t>
                      </w:r>
                      <w:r w:rsidR="006D261A" w:rsidRP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>our</w:t>
                      </w:r>
                      <w:r w:rsidRP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flower board bloom as we add the </w:t>
                      </w:r>
                      <w:r w:rsidR="0023711D" w:rsidRP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children’s achievements</w:t>
                      </w:r>
                      <w:r w:rsidRP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petal by petal. </w:t>
                      </w:r>
                    </w:p>
                    <w:p w14:paraId="78E30346" w14:textId="77777777" w:rsidR="00307A58" w:rsidRPr="00307A58" w:rsidRDefault="00307A58" w:rsidP="00E860EA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Uniforms – </w:t>
                      </w:r>
                      <w:r w:rsidRPr="00CF6C24">
                        <w:rPr>
                          <w:rFonts w:ascii="Comic Sans MS" w:hAnsi="Comic Sans MS"/>
                          <w:sz w:val="20"/>
                          <w:szCs w:val="20"/>
                        </w:rPr>
                        <w:t>we have sourced new nursery uniforms that can be ordered online. Please see Mrs Burns for details.</w:t>
                      </w:r>
                    </w:p>
                    <w:p w14:paraId="38019FF2" w14:textId="05CD1538" w:rsidR="00887FC3" w:rsidRPr="006D261A" w:rsidRDefault="00307A58" w:rsidP="00E860EA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Weather appropriate clothing – </w:t>
                      </w:r>
                      <w:r w:rsidRPr="00053AF7">
                        <w:rPr>
                          <w:rFonts w:ascii="Comic Sans MS" w:hAnsi="Comic Sans MS"/>
                          <w:sz w:val="20"/>
                          <w:szCs w:val="20"/>
                        </w:rPr>
                        <w:t>as the weather get</w:t>
                      </w:r>
                      <w:r w:rsidR="00CF6C24" w:rsidRPr="00053AF7">
                        <w:rPr>
                          <w:rFonts w:ascii="Comic Sans MS" w:hAnsi="Comic Sans MS"/>
                          <w:sz w:val="20"/>
                          <w:szCs w:val="20"/>
                        </w:rPr>
                        <w:t>s colder the children will need</w:t>
                      </w:r>
                      <w:r w:rsidRPr="00053AF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warmer clothes</w:t>
                      </w:r>
                      <w:r w:rsidR="000F20EF">
                        <w:rPr>
                          <w:rFonts w:ascii="Comic Sans MS" w:hAnsi="Comic Sans MS"/>
                          <w:sz w:val="20"/>
                          <w:szCs w:val="20"/>
                        </w:rPr>
                        <w:t>. P</w:t>
                      </w:r>
                      <w:r w:rsidR="00CF6C24" w:rsidRPr="00053AF7">
                        <w:rPr>
                          <w:rFonts w:ascii="Comic Sans MS" w:hAnsi="Comic Sans MS"/>
                          <w:sz w:val="20"/>
                          <w:szCs w:val="20"/>
                        </w:rPr>
                        <w:t>lease</w:t>
                      </w:r>
                      <w:r w:rsidR="00CF6C2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make sure children have a warm jacket for outdoor play. Could you also make sure that all items of clothing </w:t>
                      </w:r>
                      <w:r w:rsidR="000F20E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are clearly labelled with your child’s name? Thank you. </w:t>
                      </w:r>
                      <w:r w:rsidR="00CF6C2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3A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6B3422" wp14:editId="43F02C52">
                <wp:simplePos x="0" y="0"/>
                <wp:positionH relativeFrom="margin">
                  <wp:posOffset>-683895</wp:posOffset>
                </wp:positionH>
                <wp:positionV relativeFrom="page">
                  <wp:posOffset>953135</wp:posOffset>
                </wp:positionV>
                <wp:extent cx="3359150" cy="4445635"/>
                <wp:effectExtent l="38100" t="38100" r="31750" b="311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4445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937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1AAF1" w14:textId="77777777" w:rsidR="00EE08A3" w:rsidRDefault="00C606BD" w:rsidP="00EE08A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606B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Our Learning</w:t>
                            </w:r>
                          </w:p>
                          <w:p w14:paraId="67B78A55" w14:textId="2DA89817" w:rsidR="00EE08A3" w:rsidRDefault="00B17C3A" w:rsidP="00EE08A3">
                            <w:pPr>
                              <w:spacing w:after="0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 focus for learning is</w:t>
                            </w:r>
                            <w:r w:rsidR="00C606BD" w:rsidRP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3A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Fairy </w:t>
                            </w:r>
                            <w:r w:rsidR="00E860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</w:t>
                            </w:r>
                            <w:r w:rsidR="00643A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ales</w:t>
                            </w:r>
                            <w:r w:rsidR="00C606BD" w:rsidRP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The children have already started </w:t>
                            </w:r>
                            <w:r w:rsidR="00785254" w:rsidRP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exploring </w:t>
                            </w:r>
                            <w:r w:rsid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different </w:t>
                            </w:r>
                            <w:r w:rsidR="00643A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fairy tale stories focussing on storytelling</w:t>
                            </w:r>
                            <w:r w:rsidR="00E860E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character</w:t>
                            </w:r>
                            <w:r w:rsidR="00643A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and events in the story</w:t>
                            </w:r>
                            <w:r w:rsid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They have been using their role play skills </w:t>
                            </w:r>
                            <w:r w:rsidR="00643A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the three bears cave and have been enjoying reading in the enchanted forest</w:t>
                            </w:r>
                            <w:r w:rsid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We</w:t>
                            </w:r>
                            <w:r w:rsidR="00C606BD" w:rsidRP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are looking forward to seeing where their interests will take us on our learning journey. If there is anything you would like to share with the children</w:t>
                            </w:r>
                            <w:r w:rsidR="00785254" w:rsidRP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C606BD" w:rsidRP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anything you think should be included in their learning please share with a member of staff.</w:t>
                            </w:r>
                            <w:r w:rsid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Keep an eye on our learning board for weekly update</w:t>
                            </w:r>
                            <w:r w:rsidR="006D26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 on what the children are learning</w:t>
                            </w:r>
                            <w:r w:rsidR="00EE08A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nursery.</w:t>
                            </w:r>
                            <w:r w:rsidR="00EE08A3" w:rsidRPr="00EE08A3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742D438" w14:textId="77777777" w:rsidR="00C606BD" w:rsidRPr="00EE08A3" w:rsidRDefault="00EE08A3" w:rsidP="00EE08A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</w:t>
                            </w:r>
                          </w:p>
                          <w:p w14:paraId="29D42D0E" w14:textId="77777777" w:rsidR="00C606BD" w:rsidRPr="00C606BD" w:rsidRDefault="00053AF7" w:rsidP="00EE08A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4261F94" wp14:editId="15961E66">
                                  <wp:extent cx="2412000" cy="802800"/>
                                  <wp:effectExtent l="0" t="0" r="7620" b="0"/>
                                  <wp:docPr id="14" name="Picture 14" descr="Image result for learnin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learnin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000" cy="80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13B37" w14:textId="77777777" w:rsidR="00C606BD" w:rsidRPr="00C606BD" w:rsidRDefault="00C60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6B3422" id="Text Box 7" o:spid="_x0000_s1031" type="#_x0000_t202" style="position:absolute;margin-left:-53.85pt;margin-top:75.05pt;width:264.5pt;height:350.0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" fillcolor="white [3201]" strokeweight="6.25pt">
                <v:stroke linestyle="thickThin"/>
                <v:textbox>
                  <w:txbxContent>
                    <w:p w14:paraId="1471AAF1" w14:textId="77777777" w:rsidR="00EE08A3" w:rsidRDefault="00C606BD" w:rsidP="00EE08A3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606BD">
                        <w:rPr>
                          <w:rFonts w:ascii="Comic Sans MS" w:hAnsi="Comic Sans MS"/>
                          <w:b/>
                          <w:u w:val="single"/>
                        </w:rPr>
                        <w:t>Our Learning</w:t>
                      </w:r>
                    </w:p>
                    <w:p w14:paraId="67B78A55" w14:textId="2DA89817" w:rsidR="00EE08A3" w:rsidRDefault="00B17C3A" w:rsidP="00EE08A3">
                      <w:pPr>
                        <w:spacing w:after="0"/>
                        <w:rPr>
                          <w:noProof/>
                          <w:color w:val="0000FF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Our focus for learning is</w:t>
                      </w:r>
                      <w:r w:rsidR="00C606BD" w:rsidRP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643A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Fairy </w:t>
                      </w:r>
                      <w:r w:rsidR="00E860EA">
                        <w:rPr>
                          <w:rFonts w:ascii="Comic Sans MS" w:hAnsi="Comic Sans MS"/>
                          <w:sz w:val="20"/>
                          <w:szCs w:val="20"/>
                        </w:rPr>
                        <w:t>T</w:t>
                      </w:r>
                      <w:r w:rsidR="00643A0E">
                        <w:rPr>
                          <w:rFonts w:ascii="Comic Sans MS" w:hAnsi="Comic Sans MS"/>
                          <w:sz w:val="20"/>
                          <w:szCs w:val="20"/>
                        </w:rPr>
                        <w:t>ales</w:t>
                      </w:r>
                      <w:r w:rsidR="00C606BD" w:rsidRP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The children have already started </w:t>
                      </w:r>
                      <w:r w:rsidR="00785254" w:rsidRP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exploring </w:t>
                      </w:r>
                      <w:r w:rsid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different </w:t>
                      </w:r>
                      <w:r w:rsidR="00643A0E">
                        <w:rPr>
                          <w:rFonts w:ascii="Comic Sans MS" w:hAnsi="Comic Sans MS"/>
                          <w:sz w:val="20"/>
                          <w:szCs w:val="20"/>
                        </w:rPr>
                        <w:t>fairy tale stories focussing on storytelling</w:t>
                      </w:r>
                      <w:r w:rsidR="00E860E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character</w:t>
                      </w:r>
                      <w:r w:rsidR="00643A0E">
                        <w:rPr>
                          <w:rFonts w:ascii="Comic Sans MS" w:hAnsi="Comic Sans MS"/>
                          <w:sz w:val="20"/>
                          <w:szCs w:val="20"/>
                        </w:rPr>
                        <w:t>s and events in the story</w:t>
                      </w:r>
                      <w:r w:rsid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They have been using their role play skills </w:t>
                      </w:r>
                      <w:r w:rsidR="00643A0E">
                        <w:rPr>
                          <w:rFonts w:ascii="Comic Sans MS" w:hAnsi="Comic Sans MS"/>
                          <w:sz w:val="20"/>
                          <w:szCs w:val="20"/>
                        </w:rPr>
                        <w:t>in the three bears cave and have been enjoying reading in the enchanted forest</w:t>
                      </w:r>
                      <w:r w:rsid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>. We</w:t>
                      </w:r>
                      <w:r w:rsidR="00C606BD" w:rsidRP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are looking forward to seeing where their interests will take us on our learning journey. If there is anything you would like to share with the children</w:t>
                      </w:r>
                      <w:r w:rsidR="00785254" w:rsidRP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="00C606BD" w:rsidRP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 anything you think should be included in their learning please share with a member of staff.</w:t>
                      </w:r>
                      <w:r w:rsid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Keep an eye on our learning board for weekly update</w:t>
                      </w:r>
                      <w:r w:rsidR="006D261A">
                        <w:rPr>
                          <w:rFonts w:ascii="Comic Sans MS" w:hAnsi="Comic Sans MS"/>
                          <w:sz w:val="20"/>
                          <w:szCs w:val="20"/>
                        </w:rPr>
                        <w:t>s on what the children are learning</w:t>
                      </w:r>
                      <w:r w:rsidR="00EE08A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nursery.</w:t>
                      </w:r>
                      <w:r w:rsidR="00EE08A3" w:rsidRPr="00EE08A3">
                        <w:rPr>
                          <w:noProof/>
                          <w:color w:val="0000FF"/>
                          <w:lang w:eastAsia="en-GB"/>
                        </w:rPr>
                        <w:t xml:space="preserve"> </w:t>
                      </w:r>
                    </w:p>
                    <w:p w14:paraId="0742D438" w14:textId="77777777" w:rsidR="00C606BD" w:rsidRPr="00EE08A3" w:rsidRDefault="00EE08A3" w:rsidP="00EE08A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t xml:space="preserve">            </w:t>
                      </w:r>
                    </w:p>
                    <w:p w14:paraId="29D42D0E" w14:textId="77777777" w:rsidR="00C606BD" w:rsidRPr="00C606BD" w:rsidRDefault="00053AF7" w:rsidP="00EE08A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4261F94" wp14:editId="15961E66">
                            <wp:extent cx="2412000" cy="802800"/>
                            <wp:effectExtent l="0" t="0" r="7620" b="0"/>
                            <wp:docPr id="14" name="Picture 14" descr="Image result for learnin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learnin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000" cy="80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13B37" w14:textId="77777777" w:rsidR="00C606BD" w:rsidRPr="00C606BD" w:rsidRDefault="00C606BD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79BFFD8" w14:textId="77777777" w:rsidR="00C606BD" w:rsidRDefault="00C606BD"/>
    <w:p w14:paraId="26B2D11F" w14:textId="77777777" w:rsidR="00C606BD" w:rsidRDefault="00C606BD"/>
    <w:p w14:paraId="350D48F6" w14:textId="77777777" w:rsidR="00C606BD" w:rsidRDefault="00C606BD"/>
    <w:p w14:paraId="59B4CFC5" w14:textId="77777777" w:rsidR="00C606BD" w:rsidRDefault="00C606BD"/>
    <w:p w14:paraId="0893A092" w14:textId="740F85EE" w:rsidR="006466F3" w:rsidRDefault="00E860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517108" wp14:editId="653DC265">
                <wp:simplePos x="0" y="0"/>
                <wp:positionH relativeFrom="column">
                  <wp:posOffset>-808774</wp:posOffset>
                </wp:positionH>
                <wp:positionV relativeFrom="paragraph">
                  <wp:posOffset>3047486</wp:posOffset>
                </wp:positionV>
                <wp:extent cx="3524250" cy="2990850"/>
                <wp:effectExtent l="19050" t="1905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sng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20933" w14:textId="77777777" w:rsidR="00EE08A3" w:rsidRPr="00053AF7" w:rsidRDefault="00EE08A3" w:rsidP="00887F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053AF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Nursery session times</w:t>
                            </w:r>
                          </w:p>
                          <w:p w14:paraId="6E57E7DB" w14:textId="77777777" w:rsidR="00EE08A3" w:rsidRPr="00053AF7" w:rsidRDefault="00EE08A3" w:rsidP="00887FC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053AF7">
                              <w:rPr>
                                <w:rFonts w:ascii="Comic Sans MS" w:hAnsi="Comic Sans MS"/>
                              </w:rPr>
                              <w:t>Morning session 8.45am – 11.55am</w:t>
                            </w:r>
                          </w:p>
                          <w:p w14:paraId="3D669FD7" w14:textId="77777777" w:rsidR="00EE08A3" w:rsidRPr="00053AF7" w:rsidRDefault="00EE08A3" w:rsidP="00887FC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053AF7">
                              <w:rPr>
                                <w:rFonts w:ascii="Comic Sans MS" w:hAnsi="Comic Sans MS"/>
                              </w:rPr>
                              <w:t>Afternoon Session 1.00pm- 4.10pm</w:t>
                            </w:r>
                          </w:p>
                          <w:p w14:paraId="250EC882" w14:textId="77777777" w:rsidR="00887FC3" w:rsidRPr="00053AF7" w:rsidRDefault="00887FC3" w:rsidP="00887FC3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32EEF0E" w14:textId="77777777" w:rsidR="00EE08A3" w:rsidRPr="00053AF7" w:rsidRDefault="00307A58" w:rsidP="00887FC3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053AF7">
                              <w:rPr>
                                <w:rFonts w:ascii="Comic Sans MS" w:hAnsi="Comic Sans MS"/>
                              </w:rPr>
                              <w:t>Recently there have been a number of occasions where parents have been late</w:t>
                            </w:r>
                            <w:r w:rsidR="00CF6C24" w:rsidRPr="00053AF7">
                              <w:rPr>
                                <w:rFonts w:ascii="Comic Sans MS" w:hAnsi="Comic Sans MS"/>
                              </w:rPr>
                              <w:t xml:space="preserve"> to pick up their children</w:t>
                            </w:r>
                            <w:r w:rsidR="00053AF7" w:rsidRPr="00053AF7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053AF7">
                              <w:rPr>
                                <w:rFonts w:ascii="Comic Sans MS" w:hAnsi="Comic Sans MS"/>
                              </w:rPr>
                              <w:t xml:space="preserve"> T</w:t>
                            </w:r>
                            <w:r w:rsidR="00CF6C24" w:rsidRPr="00053AF7">
                              <w:rPr>
                                <w:rFonts w:ascii="Comic Sans MS" w:hAnsi="Comic Sans MS"/>
                              </w:rPr>
                              <w:t>his effects staff lunches and when they can finish</w:t>
                            </w:r>
                            <w:r w:rsidR="00053AF7" w:rsidRPr="00053AF7">
                              <w:rPr>
                                <w:rFonts w:ascii="Comic Sans MS" w:hAnsi="Comic Sans MS"/>
                              </w:rPr>
                              <w:t xml:space="preserve"> at the end of the day. We</w:t>
                            </w:r>
                            <w:r w:rsidRPr="00053AF7">
                              <w:rPr>
                                <w:rFonts w:ascii="Comic Sans MS" w:hAnsi="Comic Sans MS"/>
                              </w:rPr>
                              <w:t xml:space="preserve"> understand </w:t>
                            </w:r>
                            <w:r w:rsidR="00CF6C24" w:rsidRPr="00053AF7">
                              <w:rPr>
                                <w:rFonts w:ascii="Comic Sans MS" w:hAnsi="Comic Sans MS"/>
                              </w:rPr>
                              <w:t>that things can happen unexpectedly and there may be times you are running late</w:t>
                            </w:r>
                            <w:r w:rsidR="00053AF7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="00CF6C24" w:rsidRPr="00053AF7">
                              <w:rPr>
                                <w:rFonts w:ascii="Comic Sans MS" w:hAnsi="Comic Sans MS"/>
                              </w:rPr>
                              <w:t xml:space="preserve"> but if you could phone to let the nursery know this would be appreciated.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17108" id="Text Box 8" o:spid="_x0000_s1032" type="#_x0000_t202" style="position:absolute;margin-left:-63.7pt;margin-top:239.95pt;width:277.5pt;height:235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" fillcolor="white [3201]" strokeweight="2.5pt">
                <v:stroke dashstyle="1 1"/>
                <v:textbox>
                  <w:txbxContent>
                    <w:p w14:paraId="66F20933" w14:textId="77777777" w:rsidR="00EE08A3" w:rsidRPr="00053AF7" w:rsidRDefault="00EE08A3" w:rsidP="00887FC3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053AF7">
                        <w:rPr>
                          <w:rFonts w:ascii="Comic Sans MS" w:hAnsi="Comic Sans MS"/>
                          <w:b/>
                          <w:u w:val="single"/>
                        </w:rPr>
                        <w:t>Nursery session times</w:t>
                      </w:r>
                    </w:p>
                    <w:p w14:paraId="6E57E7DB" w14:textId="77777777" w:rsidR="00EE08A3" w:rsidRPr="00053AF7" w:rsidRDefault="00EE08A3" w:rsidP="00887FC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053AF7">
                        <w:rPr>
                          <w:rFonts w:ascii="Comic Sans MS" w:hAnsi="Comic Sans MS"/>
                        </w:rPr>
                        <w:t>Morning session 8.45am – 11.55am</w:t>
                      </w:r>
                    </w:p>
                    <w:p w14:paraId="3D669FD7" w14:textId="77777777" w:rsidR="00EE08A3" w:rsidRPr="00053AF7" w:rsidRDefault="00EE08A3" w:rsidP="00887FC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</w:rPr>
                      </w:pPr>
                      <w:r w:rsidRPr="00053AF7">
                        <w:rPr>
                          <w:rFonts w:ascii="Comic Sans MS" w:hAnsi="Comic Sans MS"/>
                        </w:rPr>
                        <w:t>Afternoon Session 1.00pm- 4.10pm</w:t>
                      </w:r>
                    </w:p>
                    <w:p w14:paraId="250EC882" w14:textId="77777777" w:rsidR="00887FC3" w:rsidRPr="00053AF7" w:rsidRDefault="00887FC3" w:rsidP="00887FC3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432EEF0E" w14:textId="77777777" w:rsidR="00EE08A3" w:rsidRPr="00053AF7" w:rsidRDefault="00307A58" w:rsidP="00887FC3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053AF7">
                        <w:rPr>
                          <w:rFonts w:ascii="Comic Sans MS" w:hAnsi="Comic Sans MS"/>
                        </w:rPr>
                        <w:t>Recently there have been a number of occasions where parents have been late</w:t>
                      </w:r>
                      <w:r w:rsidR="00CF6C24" w:rsidRPr="00053AF7">
                        <w:rPr>
                          <w:rFonts w:ascii="Comic Sans MS" w:hAnsi="Comic Sans MS"/>
                        </w:rPr>
                        <w:t xml:space="preserve"> to pick up their children</w:t>
                      </w:r>
                      <w:r w:rsidR="00053AF7" w:rsidRPr="00053AF7">
                        <w:rPr>
                          <w:rFonts w:ascii="Comic Sans MS" w:hAnsi="Comic Sans MS"/>
                        </w:rPr>
                        <w:t>.</w:t>
                      </w:r>
                      <w:r w:rsidR="00053AF7">
                        <w:rPr>
                          <w:rFonts w:ascii="Comic Sans MS" w:hAnsi="Comic Sans MS"/>
                        </w:rPr>
                        <w:t xml:space="preserve"> T</w:t>
                      </w:r>
                      <w:r w:rsidR="00CF6C24" w:rsidRPr="00053AF7">
                        <w:rPr>
                          <w:rFonts w:ascii="Comic Sans MS" w:hAnsi="Comic Sans MS"/>
                        </w:rPr>
                        <w:t>his effects staff lunches and when they can finish</w:t>
                      </w:r>
                      <w:r w:rsidR="00053AF7" w:rsidRPr="00053AF7">
                        <w:rPr>
                          <w:rFonts w:ascii="Comic Sans MS" w:hAnsi="Comic Sans MS"/>
                        </w:rPr>
                        <w:t xml:space="preserve"> at the end of the day. We</w:t>
                      </w:r>
                      <w:r w:rsidRPr="00053AF7">
                        <w:rPr>
                          <w:rFonts w:ascii="Comic Sans MS" w:hAnsi="Comic Sans MS"/>
                        </w:rPr>
                        <w:t xml:space="preserve"> understand </w:t>
                      </w:r>
                      <w:r w:rsidR="00CF6C24" w:rsidRPr="00053AF7">
                        <w:rPr>
                          <w:rFonts w:ascii="Comic Sans MS" w:hAnsi="Comic Sans MS"/>
                        </w:rPr>
                        <w:t>that things can happen unexpectedly and there may be times you are running late</w:t>
                      </w:r>
                      <w:r w:rsidR="00053AF7">
                        <w:rPr>
                          <w:rFonts w:ascii="Comic Sans MS" w:hAnsi="Comic Sans MS"/>
                        </w:rPr>
                        <w:t>,</w:t>
                      </w:r>
                      <w:r w:rsidR="00CF6C24" w:rsidRPr="00053AF7">
                        <w:rPr>
                          <w:rFonts w:ascii="Comic Sans MS" w:hAnsi="Comic Sans MS"/>
                        </w:rPr>
                        <w:t xml:space="preserve"> but if you could phone to let the nursery know this would be appreciated.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90663B" wp14:editId="63A642B3">
                <wp:simplePos x="0" y="0"/>
                <wp:positionH relativeFrom="column">
                  <wp:posOffset>-746679</wp:posOffset>
                </wp:positionH>
                <wp:positionV relativeFrom="paragraph">
                  <wp:posOffset>6322060</wp:posOffset>
                </wp:positionV>
                <wp:extent cx="7155180" cy="1678305"/>
                <wp:effectExtent l="19050" t="19050" r="26670" b="171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1678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sng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58F81" w14:textId="77777777" w:rsidR="005F598D" w:rsidRDefault="005F598D" w:rsidP="005F598D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3F4867"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  <w:u w:val="single"/>
                              </w:rPr>
                              <w:t>Nursery Absence</w:t>
                            </w:r>
                            <w:r w:rsidRPr="003F4867"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F486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                                            </w:t>
                            </w:r>
                          </w:p>
                          <w:p w14:paraId="58EF3F13" w14:textId="77777777" w:rsidR="005F598D" w:rsidRPr="003F4867" w:rsidRDefault="005F598D" w:rsidP="005F598D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If your child is off nursery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please call the school on 0141 641 2218 to report your child’s absence.</w:t>
                            </w:r>
                            <w:r w:rsidR="00053AF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Absences from nursery are recorded and followed up.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When calling if you choose Option 3 you can speak directly to a member of the Nursery staff or will be able to leave a message. We kindly ask you to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phone to make staff aware of any changes to who is picking up your child from nursery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. Our Nursery staff have their lunch break between 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noon and 1.00pm</w:t>
                            </w:r>
                            <w:r w:rsidR="00785254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, and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will therefore be unavailable to answer 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phone call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 at this time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D53955D" w14:textId="77777777" w:rsidR="005F598D" w:rsidRDefault="005F5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90663B" id="Text Box 30" o:spid="_x0000_s1033" type="#_x0000_t202" style="position:absolute;margin-left:-58.8pt;margin-top:497.8pt;width:563.4pt;height:132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" fillcolor="white [3201]" strokeweight="2.75pt">
                <v:textbox>
                  <w:txbxContent>
                    <w:p w14:paraId="61D58F81" w14:textId="77777777" w:rsidR="005F598D" w:rsidRDefault="005F598D" w:rsidP="005F598D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3F4867">
                        <w:rPr>
                          <w:rFonts w:ascii="Comic Sans MS" w:hAnsi="Comic Sans MS"/>
                          <w:b/>
                          <w:sz w:val="21"/>
                          <w:szCs w:val="21"/>
                          <w:u w:val="single"/>
                        </w:rPr>
                        <w:t>Nursery Absence</w:t>
                      </w:r>
                      <w:r w:rsidRPr="003F4867">
                        <w:rPr>
                          <w:rFonts w:ascii="Comic Sans MS" w:hAnsi="Comic Sans MS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3F4867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                                            </w:t>
                      </w:r>
                    </w:p>
                    <w:p w14:paraId="58EF3F13" w14:textId="77777777" w:rsidR="005F598D" w:rsidRPr="003F4867" w:rsidRDefault="005F598D" w:rsidP="005F598D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b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>If your child is off nursery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please call the school on 0141 641 2218 to report your child’s absence.</w:t>
                      </w:r>
                      <w:r w:rsidR="00053AF7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Absences from nursery are recorded and followed up.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When calling if you choose Option 3 you can speak directly to a member of the Nursery staff or will be able to leave a message. We kindly ask you to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phone to make staff aware of any changes to who is picking up your child from nursery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. Our Nursery staff have their lunch break between 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>12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noon and 1.00pm</w:t>
                      </w:r>
                      <w:r w:rsidR="00785254">
                        <w:rPr>
                          <w:rFonts w:ascii="Comic Sans MS" w:hAnsi="Comic Sans MS"/>
                          <w:sz w:val="21"/>
                          <w:szCs w:val="21"/>
                        </w:rPr>
                        <w:t>, and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will therefore be unavailable to answer 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>phone call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s at this time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>.</w:t>
                      </w:r>
                    </w:p>
                    <w:p w14:paraId="6D53955D" w14:textId="77777777" w:rsidR="005F598D" w:rsidRDefault="005F598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F6DD31" wp14:editId="7FABDDC8">
                <wp:simplePos x="0" y="0"/>
                <wp:positionH relativeFrom="column">
                  <wp:posOffset>4280631</wp:posOffset>
                </wp:positionH>
                <wp:positionV relativeFrom="paragraph">
                  <wp:posOffset>4486343</wp:posOffset>
                </wp:positionV>
                <wp:extent cx="1952625" cy="1295400"/>
                <wp:effectExtent l="63500" t="76200" r="53975" b="762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9231">
                          <a:off x="0" y="0"/>
                          <a:ext cx="19526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E72AA" w14:textId="77777777" w:rsidR="00B33308" w:rsidRPr="00B33308" w:rsidRDefault="00B3330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 new friend B</w:t>
                            </w:r>
                            <w:r w:rsidRPr="00B3330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uddy is excited to go home with the children. Buddy will go home on a Friday with one child and should be returned on a 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F6DD31" id="Text Box 15" o:spid="_x0000_s1034" type="#_x0000_t202" style="position:absolute;margin-left:337.05pt;margin-top:353.25pt;width:153.75pt;height:102pt;rotation:-273907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" fillcolor="white [3201]" strokeweight=".5pt">
                <v:textbox>
                  <w:txbxContent>
                    <w:p w14:paraId="5DCE72AA" w14:textId="77777777" w:rsidR="00B33308" w:rsidRPr="00B33308" w:rsidRDefault="00B3330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Our new friend B</w:t>
                      </w:r>
                      <w:r w:rsidRPr="00B33308">
                        <w:rPr>
                          <w:rFonts w:ascii="Comic Sans MS" w:hAnsi="Comic Sans MS"/>
                          <w:sz w:val="20"/>
                          <w:szCs w:val="20"/>
                        </w:rPr>
                        <w:t>uddy is excited to go home with the children. Buddy will go home on a Friday with one child and should be returned on a Monday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9FEE89" wp14:editId="1FCEBF01">
                <wp:simplePos x="0" y="0"/>
                <wp:positionH relativeFrom="column">
                  <wp:posOffset>2875739</wp:posOffset>
                </wp:positionH>
                <wp:positionV relativeFrom="paragraph">
                  <wp:posOffset>4237990</wp:posOffset>
                </wp:positionV>
                <wp:extent cx="3524250" cy="1889760"/>
                <wp:effectExtent l="19050" t="19050" r="1905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0D4CD26E" w14:textId="77777777" w:rsidR="00785254" w:rsidRDefault="00B17C3A" w:rsidP="00006C03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17C3A">
                              <w:rPr>
                                <w:rFonts w:ascii="Comic Sans MS" w:hAnsi="Comic Sans MS"/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3B18FA49" wp14:editId="48468415">
                                  <wp:extent cx="1636395" cy="1108710"/>
                                  <wp:effectExtent l="0" t="2857" r="0" b="0"/>
                                  <wp:docPr id="12" name="Picture 12" descr="T:\1 Nursery\Buddy Bear\IMG_39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:\1 Nursery\Buddy Bear\IMG_39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38717" cy="1110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318CEB" w14:textId="77777777" w:rsidR="00006C03" w:rsidRPr="002C022F" w:rsidRDefault="00006C03" w:rsidP="00006C03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</w:t>
                            </w:r>
                          </w:p>
                          <w:p w14:paraId="22F7EDBD" w14:textId="77777777" w:rsidR="005F598D" w:rsidRDefault="005F5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9FEE89" id="Text Box 32" o:spid="_x0000_s1035" type="#_x0000_t202" style="position:absolute;margin-left:226.45pt;margin-top:333.7pt;width:277.5pt;height:148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" fillcolor="white [3201]" strokeweight="2.75pt">
                <v:stroke dashstyle="longDashDotDot"/>
                <v:textbox>
                  <w:txbxContent>
                    <w:p w14:paraId="0D4CD26E" w14:textId="77777777" w:rsidR="00785254" w:rsidRDefault="00B17C3A" w:rsidP="00006C03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17C3A">
                        <w:rPr>
                          <w:rFonts w:ascii="Comic Sans MS" w:hAnsi="Comic Sans MS"/>
                          <w:noProof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3B18FA49" wp14:editId="48468415">
                            <wp:extent cx="1636395" cy="1108710"/>
                            <wp:effectExtent l="0" t="2857" r="0" b="0"/>
                            <wp:docPr id="12" name="Picture 12" descr="T:\1 Nursery\Buddy Bear\IMG_39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:\1 Nursery\Buddy Bear\IMG_39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38717" cy="1110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318CEB" w14:textId="77777777" w:rsidR="00006C03" w:rsidRPr="002C022F" w:rsidRDefault="00006C03" w:rsidP="00006C03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                                                                                                </w:t>
                      </w:r>
                    </w:p>
                    <w:p w14:paraId="22F7EDBD" w14:textId="77777777" w:rsidR="005F598D" w:rsidRDefault="005F598D"/>
                  </w:txbxContent>
                </v:textbox>
              </v:shape>
            </w:pict>
          </mc:Fallback>
        </mc:AlternateContent>
      </w:r>
      <w:r w:rsidR="00B333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95FB71" wp14:editId="7917B4C8">
                <wp:simplePos x="0" y="0"/>
                <wp:positionH relativeFrom="column">
                  <wp:posOffset>2883764</wp:posOffset>
                </wp:positionH>
                <wp:positionV relativeFrom="paragraph">
                  <wp:posOffset>2307238</wp:posOffset>
                </wp:positionV>
                <wp:extent cx="3524250" cy="16764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143A0F4E" w14:textId="77777777" w:rsidR="00B33308" w:rsidRDefault="00B33308" w:rsidP="00B33308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2C022F"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  <w:u w:val="single"/>
                              </w:rPr>
                              <w:t>Emergency Contact Numbers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1269D52B" w14:textId="77777777" w:rsidR="00B33308" w:rsidRPr="002C022F" w:rsidRDefault="00B33308" w:rsidP="00B33308">
                            <w:pPr>
                              <w:tabs>
                                <w:tab w:val="left" w:pos="7432"/>
                              </w:tabs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Please remember to update us if your contact details change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,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as we need to be able to contact parents/carers in case of emergency.  If you have a new mobile number, please ensure that 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this is passed on to staff</w:t>
                            </w:r>
                            <w:r w:rsidRPr="002C022F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.  </w:t>
                            </w:r>
                          </w:p>
                          <w:p w14:paraId="01237E15" w14:textId="77777777" w:rsidR="00B33308" w:rsidRDefault="00B33308" w:rsidP="00B333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95FB71" id="Text Box 16" o:spid="_x0000_s1036" type="#_x0000_t202" style="position:absolute;margin-left:227.05pt;margin-top:181.65pt;width:277.5pt;height:13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" fillcolor="white [3201]" strokeweight="2.75pt">
                <v:stroke dashstyle="longDashDotDot"/>
                <v:textbox>
                  <w:txbxContent>
                    <w:p w14:paraId="143A0F4E" w14:textId="77777777" w:rsidR="00B33308" w:rsidRDefault="00B33308" w:rsidP="00B33308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2C022F">
                        <w:rPr>
                          <w:rFonts w:ascii="Comic Sans MS" w:hAnsi="Comic Sans MS"/>
                          <w:b/>
                          <w:sz w:val="21"/>
                          <w:szCs w:val="21"/>
                          <w:u w:val="single"/>
                        </w:rPr>
                        <w:t>Emergency Contact Numbers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1269D52B" w14:textId="77777777" w:rsidR="00B33308" w:rsidRPr="002C022F" w:rsidRDefault="00B33308" w:rsidP="00B33308">
                      <w:pPr>
                        <w:tabs>
                          <w:tab w:val="left" w:pos="7432"/>
                        </w:tabs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                                                                                                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>Please remember to update us if your contact details change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,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as we need to be able to contact parents/carers in case of emergency.  If you have a new mobile number, please ensure that 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this is passed on to staff</w:t>
                      </w:r>
                      <w:r w:rsidRPr="002C022F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.  </w:t>
                      </w:r>
                    </w:p>
                    <w:p w14:paraId="01237E15" w14:textId="77777777" w:rsidR="00B33308" w:rsidRDefault="00B33308" w:rsidP="00B33308"/>
                  </w:txbxContent>
                </v:textbox>
              </v:shape>
            </w:pict>
          </mc:Fallback>
        </mc:AlternateContent>
      </w:r>
    </w:p>
    <w:sectPr w:rsidR="006466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BF8"/>
    <w:multiLevelType w:val="hybridMultilevel"/>
    <w:tmpl w:val="CE3C4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F1931"/>
    <w:multiLevelType w:val="hybridMultilevel"/>
    <w:tmpl w:val="A724A37C"/>
    <w:lvl w:ilvl="0" w:tplc="DC8A1A34">
      <w:numFmt w:val="bullet"/>
      <w:lvlText w:val=""/>
      <w:lvlJc w:val="left"/>
      <w:pPr>
        <w:ind w:left="165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 w15:restartNumberingAfterBreak="0">
    <w:nsid w:val="0E9944DA"/>
    <w:multiLevelType w:val="hybridMultilevel"/>
    <w:tmpl w:val="59743182"/>
    <w:lvl w:ilvl="0" w:tplc="57C0EE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B60D5"/>
    <w:multiLevelType w:val="hybridMultilevel"/>
    <w:tmpl w:val="9496D550"/>
    <w:lvl w:ilvl="0" w:tplc="252085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8389F"/>
    <w:multiLevelType w:val="hybridMultilevel"/>
    <w:tmpl w:val="E40881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69042F"/>
    <w:multiLevelType w:val="hybridMultilevel"/>
    <w:tmpl w:val="902EA9AA"/>
    <w:lvl w:ilvl="0" w:tplc="D5F4A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03FB4"/>
    <w:multiLevelType w:val="hybridMultilevel"/>
    <w:tmpl w:val="3AD2E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532"/>
    <w:rsid w:val="00006C03"/>
    <w:rsid w:val="00053AF7"/>
    <w:rsid w:val="000F20EF"/>
    <w:rsid w:val="00116E2E"/>
    <w:rsid w:val="00165F79"/>
    <w:rsid w:val="0023711D"/>
    <w:rsid w:val="00307A58"/>
    <w:rsid w:val="005F598D"/>
    <w:rsid w:val="00643A0E"/>
    <w:rsid w:val="006B2BFF"/>
    <w:rsid w:val="006D261A"/>
    <w:rsid w:val="00785254"/>
    <w:rsid w:val="007856E4"/>
    <w:rsid w:val="00887FC3"/>
    <w:rsid w:val="009A1079"/>
    <w:rsid w:val="00AA08D7"/>
    <w:rsid w:val="00B17C3A"/>
    <w:rsid w:val="00B33308"/>
    <w:rsid w:val="00C07532"/>
    <w:rsid w:val="00C43B8C"/>
    <w:rsid w:val="00C606BD"/>
    <w:rsid w:val="00C62978"/>
    <w:rsid w:val="00CF6C24"/>
    <w:rsid w:val="00DF0848"/>
    <w:rsid w:val="00E860EA"/>
    <w:rsid w:val="00EE08A3"/>
    <w:rsid w:val="00F4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3889"/>
  <w15:docId w15:val="{71EA289E-204D-46E2-9C92-DAD02807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53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5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iDKwt539&amp;id=82CD55369B78E83F740ECC6D388957E50F6F8AF8&amp;thid=OIP.iDKwt539iqZU4zcrOLEXmwHaEb&amp;mediaurl=https%3a%2f%2fs-media-cache-ak0.pinimg.com%2foriginals%2f69%2f59%2f00%2f69590068c539c7e180b5762b1e640bcb.jpg&amp;exph=419&amp;expw=700&amp;q=nursery+nativity+cartoon&amp;simid=607991888895871221&amp;selectedIndex=59" TargetMode="External"/><Relationship Id="rId13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&amp;esrc=s&amp;source=images&amp;cd=&amp;cad=rja&amp;uact=8&amp;ved=&amp;url=http://clipart-library.com/learning-cliparts.html&amp;psig=AOvVaw2QuOcsE7jpTKs5F0JDgJGW&amp;ust=154945683399102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ing.com/images/search?view=detailV2&amp;ccid=iDKwt539&amp;id=82CD55369B78E83F740ECC6D388957E50F6F8AF8&amp;thid=OIP.iDKwt539iqZU4zcrOLEXmwHaEb&amp;mediaurl=https%3a%2f%2fs-media-cache-ak0.pinimg.com%2foriginals%2f69%2f59%2f00%2f69590068c539c7e180b5762b1e640bcb.jpg&amp;exph=419&amp;expw=700&amp;q=nursery+nativity+cartoon&amp;simid=607991888895871221&amp;selectedIndex=59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40.jpeg"/><Relationship Id="rId10" Type="http://schemas.openxmlformats.org/officeDocument/2006/relationships/hyperlink" Target="http://www.google.co.uk/url?sa=i&amp;rct=j&amp;q=&amp;esrc=s&amp;source=images&amp;cd=&amp;cad=rja&amp;uact=8&amp;ved=&amp;url=http://clipart-library.com/learning-cliparts.html&amp;psig=AOvVaw2QuOcsE7jpTKs5F0JDgJGW&amp;ust=15494568339910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74D600B4</Template>
  <TotalTime>1</TotalTime>
  <Pages>2</Pages>
  <Words>59</Words>
  <Characters>337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mcmenemym10</dc:creator>
  <cp:lastModifiedBy>guyg10</cp:lastModifiedBy>
  <cp:revision>2</cp:revision>
  <cp:lastPrinted>2019-11-13T14:30:00Z</cp:lastPrinted>
  <dcterms:created xsi:type="dcterms:W3CDTF">2019-11-14T11:41:00Z</dcterms:created>
  <dcterms:modified xsi:type="dcterms:W3CDTF">2019-11-14T11:41:00Z</dcterms:modified>
</cp:coreProperties>
</file>